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3EDE4" w14:textId="6F399C90"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Critters On Campus</w:t>
      </w:r>
      <w:r>
        <w:rPr>
          <w:rFonts w:ascii="Tahoma" w:hAnsi="Tahoma" w:cs="Tahoma"/>
          <w:color w:val="505050"/>
          <w:sz w:val="22"/>
          <w:szCs w:val="22"/>
        </w:rPr>
        <w:t>™ - 16'' Bear Naked Skins</w:t>
      </w:r>
    </w:p>
    <w:p w14:paraId="5ABA24A2" w14:textId="77777777" w:rsidR="00EE4588" w:rsidRDefault="00EE4588" w:rsidP="00EE4588">
      <w:pPr>
        <w:widowControl w:val="0"/>
        <w:autoSpaceDE w:val="0"/>
        <w:autoSpaceDN w:val="0"/>
        <w:adjustRightInd w:val="0"/>
        <w:rPr>
          <w:rFonts w:ascii="Tahoma" w:hAnsi="Tahoma" w:cs="Tahoma"/>
          <w:color w:val="505050"/>
          <w:sz w:val="22"/>
          <w:szCs w:val="22"/>
        </w:rPr>
      </w:pPr>
    </w:p>
    <w:p w14:paraId="321C4EC4"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You don't have to be a kid to want to create your own stuffed buddy!  Bring your new friend to life with our portable stuffing machine, or set up filler stations for your guests to hand stuff their own high quality, premium critter skins.  We have dozens of cute and cuddly styles to choose from. Each critter comes with it's very own wish token.</w:t>
      </w:r>
    </w:p>
    <w:p w14:paraId="03068EF9" w14:textId="77777777" w:rsidR="00EE4588" w:rsidRDefault="00EE4588" w:rsidP="00EE4588">
      <w:pPr>
        <w:widowControl w:val="0"/>
        <w:autoSpaceDE w:val="0"/>
        <w:autoSpaceDN w:val="0"/>
        <w:adjustRightInd w:val="0"/>
        <w:rPr>
          <w:rFonts w:ascii="Tahoma" w:hAnsi="Tahoma" w:cs="Tahoma"/>
          <w:color w:val="505050"/>
          <w:sz w:val="22"/>
          <w:szCs w:val="22"/>
        </w:rPr>
      </w:pPr>
    </w:p>
    <w:p w14:paraId="2DA78ACC"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ADDITIONAL INFORMATION:</w:t>
      </w:r>
    </w:p>
    <w:p w14:paraId="0F8491A0"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One Stuffing Machine station available</w:t>
      </w:r>
    </w:p>
    <w:p w14:paraId="6BD3659D"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Unlimited stations available for hand stuffing</w:t>
      </w:r>
    </w:p>
    <w:p w14:paraId="27EE249C"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Call about minimum orders and available styles</w:t>
      </w:r>
    </w:p>
    <w:p w14:paraId="75FF2FCA"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16'' critter skins are filled on-site and can be machine stuffed by our staff, hand stuffed by your guests, or both.</w:t>
      </w:r>
    </w:p>
    <w:p w14:paraId="59D93E49"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Two on-site staff</w:t>
      </w:r>
    </w:p>
    <w:p w14:paraId="7E37518E"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This product does not qualify for ''mix or match'' discount</w:t>
      </w:r>
    </w:p>
    <w:p w14:paraId="2B40A907"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Travel expenses may be required</w:t>
      </w:r>
    </w:p>
    <w:p w14:paraId="6AA12F82" w14:textId="77777777" w:rsidR="00EE4588" w:rsidRDefault="00EE4588" w:rsidP="00EE4588">
      <w:pPr>
        <w:widowControl w:val="0"/>
        <w:autoSpaceDE w:val="0"/>
        <w:autoSpaceDN w:val="0"/>
        <w:adjustRightInd w:val="0"/>
        <w:rPr>
          <w:rFonts w:ascii="Tahoma" w:hAnsi="Tahoma" w:cs="Tahoma"/>
          <w:color w:val="505050"/>
          <w:sz w:val="22"/>
          <w:szCs w:val="22"/>
        </w:rPr>
      </w:pPr>
    </w:p>
    <w:p w14:paraId="44A87062"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REQUIREMENTS:</w:t>
      </w:r>
    </w:p>
    <w:p w14:paraId="0CEC377F"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One 20 amp power drop or one dedicated 110 wall outlet per station</w:t>
      </w:r>
    </w:p>
    <w:p w14:paraId="5D19B915"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Staging Area - 10' Deep x 10' Wide x 10' High per station</w:t>
      </w:r>
    </w:p>
    <w:p w14:paraId="3EDE5271"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Each hand stuffing station requires two 6' tables and one chair</w:t>
      </w:r>
    </w:p>
    <w:p w14:paraId="720D7D88" w14:textId="77777777" w:rsidR="00EE4588" w:rsidRDefault="00EE4588" w:rsidP="00EE4588">
      <w:pPr>
        <w:widowControl w:val="0"/>
        <w:autoSpaceDE w:val="0"/>
        <w:autoSpaceDN w:val="0"/>
        <w:adjustRightInd w:val="0"/>
        <w:rPr>
          <w:rFonts w:ascii="Tahoma" w:hAnsi="Tahoma" w:cs="Tahoma"/>
          <w:color w:val="505050"/>
          <w:sz w:val="22"/>
          <w:szCs w:val="22"/>
        </w:rPr>
      </w:pPr>
      <w:r>
        <w:rPr>
          <w:rFonts w:ascii="Tahoma" w:hAnsi="Tahoma" w:cs="Tahoma"/>
          <w:color w:val="505050"/>
          <w:sz w:val="22"/>
          <w:szCs w:val="22"/>
        </w:rPr>
        <w:t>• Client's approval of artwork for custom tees</w:t>
      </w:r>
    </w:p>
    <w:p w14:paraId="08E3DB78" w14:textId="0A95CB5D" w:rsidR="00861E1A" w:rsidRDefault="00EE4588" w:rsidP="00EE4588">
      <w:pPr>
        <w:rPr>
          <w:rFonts w:ascii="Tahoma" w:hAnsi="Tahoma" w:cs="Tahoma"/>
          <w:color w:val="505050"/>
          <w:sz w:val="22"/>
          <w:szCs w:val="22"/>
        </w:rPr>
      </w:pPr>
      <w:r>
        <w:rPr>
          <w:rFonts w:ascii="Tahoma" w:hAnsi="Tahoma" w:cs="Tahoma"/>
          <w:color w:val="505050"/>
          <w:sz w:val="22"/>
          <w:szCs w:val="22"/>
        </w:rPr>
        <w:t>• To ensure a successful event, please note: to function properly, most of our equipment must be located away from nature’s harmful elements, including direct sunlight, wind, rain, dirt/dust, insects, and extreme heat or cold.  If conditions are not ideal, outdoor events require a covered or tented area.</w:t>
      </w:r>
    </w:p>
    <w:p w14:paraId="103835F4" w14:textId="77777777" w:rsidR="00EE4588" w:rsidRDefault="00EE4588" w:rsidP="00EE4588">
      <w:pPr>
        <w:rPr>
          <w:rFonts w:ascii="Tahoma" w:hAnsi="Tahoma" w:cs="Tahoma"/>
          <w:color w:val="505050"/>
          <w:sz w:val="22"/>
          <w:szCs w:val="22"/>
        </w:rPr>
      </w:pPr>
    </w:p>
    <w:p w14:paraId="577A8C02" w14:textId="77777777" w:rsidR="00EE4588" w:rsidRDefault="00EE4588" w:rsidP="00EE4588">
      <w:pPr>
        <w:rPr>
          <w:rFonts w:ascii="Tahoma" w:hAnsi="Tahoma" w:cs="Tahoma"/>
          <w:color w:val="505050"/>
          <w:sz w:val="22"/>
          <w:szCs w:val="22"/>
        </w:rPr>
      </w:pPr>
      <w:bookmarkStart w:id="0" w:name="_GoBack"/>
      <w:bookmarkEnd w:id="0"/>
    </w:p>
    <w:p w14:paraId="23937759" w14:textId="77777777" w:rsidR="00274571" w:rsidRPr="00274571" w:rsidRDefault="00274571" w:rsidP="00274571">
      <w:r>
        <w:rPr>
          <w:noProof/>
        </w:rPr>
        <w:drawing>
          <wp:inline distT="0" distB="0" distL="0" distR="0" wp14:anchorId="6B564A80" wp14:editId="17E35FEE">
            <wp:extent cx="3771900" cy="5029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 Naked Bears.jpg"/>
                    <pic:cNvPicPr/>
                  </pic:nvPicPr>
                  <pic:blipFill>
                    <a:blip r:embed="rId5">
                      <a:extLst>
                        <a:ext uri="{28A0092B-C50C-407E-A947-70E740481C1C}">
                          <a14:useLocalDpi xmlns:a14="http://schemas.microsoft.com/office/drawing/2010/main" val="0"/>
                        </a:ext>
                      </a:extLst>
                    </a:blip>
                    <a:stretch>
                      <a:fillRect/>
                    </a:stretch>
                  </pic:blipFill>
                  <pic:spPr>
                    <a:xfrm>
                      <a:off x="0" y="0"/>
                      <a:ext cx="3771900" cy="5029200"/>
                    </a:xfrm>
                    <a:prstGeom prst="rect">
                      <a:avLst/>
                    </a:prstGeom>
                  </pic:spPr>
                </pic:pic>
              </a:graphicData>
            </a:graphic>
          </wp:inline>
        </w:drawing>
      </w:r>
    </w:p>
    <w:sectPr w:rsidR="00274571" w:rsidRPr="00274571" w:rsidSect="008157DA">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3AE"/>
    <w:rsid w:val="00034FB6"/>
    <w:rsid w:val="00074CB5"/>
    <w:rsid w:val="00113E68"/>
    <w:rsid w:val="001773AE"/>
    <w:rsid w:val="001F6FDA"/>
    <w:rsid w:val="00274571"/>
    <w:rsid w:val="002A7BAC"/>
    <w:rsid w:val="002B4EBF"/>
    <w:rsid w:val="002D2392"/>
    <w:rsid w:val="002D259A"/>
    <w:rsid w:val="003600B9"/>
    <w:rsid w:val="0037548F"/>
    <w:rsid w:val="003D642E"/>
    <w:rsid w:val="004A67F0"/>
    <w:rsid w:val="0055619B"/>
    <w:rsid w:val="006B0757"/>
    <w:rsid w:val="008157DA"/>
    <w:rsid w:val="00861E1A"/>
    <w:rsid w:val="00A30168"/>
    <w:rsid w:val="00BF2A91"/>
    <w:rsid w:val="00BF708B"/>
    <w:rsid w:val="00C838DC"/>
    <w:rsid w:val="00D83B06"/>
    <w:rsid w:val="00DE26B6"/>
    <w:rsid w:val="00DF07E4"/>
    <w:rsid w:val="00E14C9E"/>
    <w:rsid w:val="00ED2822"/>
    <w:rsid w:val="00EE4588"/>
    <w:rsid w:val="00F361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8DA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7DA"/>
    <w:rPr>
      <w:rFonts w:ascii="Lucida Grande" w:hAnsi="Lucida Grande" w:cs="Lucida Grande"/>
      <w:sz w:val="18"/>
      <w:szCs w:val="18"/>
    </w:rPr>
  </w:style>
  <w:style w:type="character" w:customStyle="1" w:styleId="BalloonTextChar">
    <w:name w:val="Balloon Text Char"/>
    <w:link w:val="BalloonText"/>
    <w:uiPriority w:val="99"/>
    <w:semiHidden/>
    <w:rsid w:val="008157DA"/>
    <w:rPr>
      <w:rFonts w:ascii="Lucida Grande" w:hAnsi="Lucida Grande" w:cs="Lucida Grande"/>
      <w:sz w:val="18"/>
      <w:szCs w:val="18"/>
    </w:rPr>
  </w:style>
  <w:style w:type="character" w:styleId="Hyperlink">
    <w:name w:val="Hyperlink"/>
    <w:uiPriority w:val="99"/>
    <w:unhideWhenUsed/>
    <w:rsid w:val="008157D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7DA"/>
    <w:rPr>
      <w:rFonts w:ascii="Lucida Grande" w:hAnsi="Lucida Grande" w:cs="Lucida Grande"/>
      <w:sz w:val="18"/>
      <w:szCs w:val="18"/>
    </w:rPr>
  </w:style>
  <w:style w:type="character" w:customStyle="1" w:styleId="BalloonTextChar">
    <w:name w:val="Balloon Text Char"/>
    <w:link w:val="BalloonText"/>
    <w:uiPriority w:val="99"/>
    <w:semiHidden/>
    <w:rsid w:val="008157DA"/>
    <w:rPr>
      <w:rFonts w:ascii="Lucida Grande" w:hAnsi="Lucida Grande" w:cs="Lucida Grande"/>
      <w:sz w:val="18"/>
      <w:szCs w:val="18"/>
    </w:rPr>
  </w:style>
  <w:style w:type="character" w:styleId="Hyperlink">
    <w:name w:val="Hyperlink"/>
    <w:uiPriority w:val="99"/>
    <w:unhideWhenUsed/>
    <w:rsid w:val="008157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Users:iMacMain:Documents:Product%20Descriptions%20for%20Filemaker%20&amp;%20Web: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WORD TEMPLATE.dot</Template>
  <TotalTime>1</TotalTime>
  <Pages>1</Pages>
  <Words>202</Words>
  <Characters>1156</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ACP</Company>
  <LinksUpToDate>false</LinksUpToDate>
  <CharactersWithSpaces>1356</CharactersWithSpaces>
  <SharedDoc>false</SharedDoc>
  <HLinks>
    <vt:vector size="6" baseType="variant">
      <vt:variant>
        <vt:i4>3866666</vt:i4>
      </vt:variant>
      <vt:variant>
        <vt:i4>3880</vt:i4>
      </vt:variant>
      <vt:variant>
        <vt:i4>1025</vt:i4>
      </vt:variant>
      <vt:variant>
        <vt:i4>1</vt:i4>
      </vt:variant>
      <vt:variant>
        <vt:lpwstr>Ceramic Mugs Promo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Y</dc:creator>
  <cp:keywords/>
  <dc:description/>
  <cp:lastModifiedBy>C Y</cp:lastModifiedBy>
  <cp:revision>3</cp:revision>
  <dcterms:created xsi:type="dcterms:W3CDTF">2017-07-20T01:29:00Z</dcterms:created>
  <dcterms:modified xsi:type="dcterms:W3CDTF">2018-01-30T21:16:00Z</dcterms:modified>
</cp:coreProperties>
</file>